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A5873" w14:textId="77777777" w:rsidR="00957828" w:rsidRDefault="00957828" w:rsidP="00957828">
      <w:pPr>
        <w:pStyle w:val="Heading2"/>
      </w:pPr>
      <w:r>
        <w:t>Session Summary</w:t>
      </w:r>
    </w:p>
    <w:p w14:paraId="785A5874" w14:textId="77777777" w:rsidR="0061311E" w:rsidRPr="00957828" w:rsidRDefault="0061311E" w:rsidP="00957828">
      <w:pPr>
        <w:rPr>
          <w:u w:val="single"/>
        </w:rPr>
      </w:pPr>
      <w:proofErr w:type="gramStart"/>
      <w:r w:rsidRPr="0061311E">
        <w:t>Moderator:_</w:t>
      </w:r>
      <w:proofErr w:type="gramEnd"/>
      <w:r w:rsidRPr="0061311E">
        <w:t>__________________________________________________________________</w:t>
      </w:r>
      <w:r w:rsidR="00957828">
        <w:rPr>
          <w:u w:val="single"/>
        </w:rPr>
        <w:tab/>
      </w:r>
    </w:p>
    <w:p w14:paraId="785A5875" w14:textId="77777777" w:rsidR="0061311E" w:rsidRPr="00957828" w:rsidRDefault="0061311E" w:rsidP="00957828">
      <w:pPr>
        <w:rPr>
          <w:u w:val="single"/>
        </w:rPr>
      </w:pPr>
      <w:r w:rsidRPr="0061311E">
        <w:t>Note-</w:t>
      </w:r>
      <w:proofErr w:type="gramStart"/>
      <w:r w:rsidRPr="0061311E">
        <w:t>Taker:_</w:t>
      </w:r>
      <w:proofErr w:type="gramEnd"/>
      <w:r w:rsidRPr="0061311E">
        <w:t>__________________________________________________________________</w:t>
      </w:r>
      <w:r w:rsidR="00957828">
        <w:rPr>
          <w:u w:val="single"/>
        </w:rPr>
        <w:tab/>
      </w:r>
    </w:p>
    <w:p w14:paraId="785A5876" w14:textId="77777777" w:rsidR="0061311E" w:rsidRPr="0061311E" w:rsidRDefault="0061311E" w:rsidP="00957828">
      <w:r w:rsidRPr="0061311E">
        <w:t>Note-</w:t>
      </w:r>
      <w:proofErr w:type="gramStart"/>
      <w:r w:rsidRPr="0061311E">
        <w:t>Taker:_</w:t>
      </w:r>
      <w:proofErr w:type="gramEnd"/>
      <w:r w:rsidRPr="0061311E">
        <w:t>__________________________________________________________________</w:t>
      </w:r>
      <w:r w:rsidR="00957828">
        <w:rPr>
          <w:u w:val="single"/>
        </w:rPr>
        <w:tab/>
      </w:r>
      <w:r w:rsidR="00957828">
        <w:tab/>
      </w:r>
    </w:p>
    <w:p w14:paraId="785A5877" w14:textId="77777777" w:rsidR="0061311E" w:rsidRPr="0061311E" w:rsidRDefault="0061311E" w:rsidP="00957828">
      <w:proofErr w:type="gramStart"/>
      <w:r w:rsidRPr="0061311E">
        <w:t>Date:_</w:t>
      </w:r>
      <w:proofErr w:type="gramEnd"/>
      <w:r w:rsidRPr="0061311E">
        <w:t>____________________________  </w:t>
      </w:r>
      <w:r w:rsidR="00957828">
        <w:tab/>
      </w:r>
      <w:r w:rsidR="00957828">
        <w:tab/>
      </w:r>
      <w:r w:rsidR="00957828">
        <w:tab/>
        <w:t>N</w:t>
      </w:r>
      <w:r w:rsidRPr="0061311E">
        <w:t>umber of participants:_____</w:t>
      </w:r>
      <w:r w:rsidR="00957828">
        <w:rPr>
          <w:u w:val="single"/>
        </w:rPr>
        <w:tab/>
      </w:r>
      <w:r w:rsidR="00957828">
        <w:tab/>
      </w:r>
      <w:r w:rsidRPr="0061311E">
        <w:t xml:space="preserve"> </w:t>
      </w:r>
    </w:p>
    <w:p w14:paraId="785A5879" w14:textId="77777777" w:rsidR="0061311E" w:rsidRPr="0061311E" w:rsidRDefault="0061311E" w:rsidP="00957828"/>
    <w:p w14:paraId="785A587A" w14:textId="77777777" w:rsidR="0061311E" w:rsidRPr="0061311E" w:rsidRDefault="0061311E" w:rsidP="00957828">
      <w:pPr>
        <w:pStyle w:val="Heading2"/>
      </w:pPr>
      <w:r w:rsidRPr="0061311E">
        <w:t>Focus Group Questions and Responses</w:t>
      </w:r>
    </w:p>
    <w:p w14:paraId="785A587B" w14:textId="34C961BC" w:rsidR="0061311E" w:rsidRPr="0061311E" w:rsidRDefault="00957828" w:rsidP="00957828">
      <w:r w:rsidRPr="00957828">
        <w:rPr>
          <w:b/>
        </w:rPr>
        <w:t>Instructions:</w:t>
      </w:r>
      <w:r>
        <w:t xml:space="preserve"> </w:t>
      </w:r>
      <w:r w:rsidR="0061311E" w:rsidRPr="0061311E">
        <w:t xml:space="preserve">In the space below provide a typed summary of responses to the focus group questions, including </w:t>
      </w:r>
      <w:r w:rsidR="00E123FD">
        <w:t>relevant</w:t>
      </w:r>
      <w:r w:rsidR="0061311E" w:rsidRPr="0061311E">
        <w:t xml:space="preserve"> quotes (for direct quotes, include quotation marks).</w:t>
      </w:r>
    </w:p>
    <w:p w14:paraId="785A587C" w14:textId="77777777" w:rsidR="0061311E" w:rsidRPr="0061311E" w:rsidRDefault="0061311E" w:rsidP="0061311E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5A587D" w14:textId="77777777" w:rsidR="0061311E" w:rsidRPr="0061311E" w:rsidRDefault="0061311E" w:rsidP="00E123FD">
      <w:r w:rsidRPr="0061311E">
        <w:rPr>
          <w:color w:val="000000"/>
        </w:rPr>
        <w:t>[Insert Questions Here]</w:t>
      </w:r>
    </w:p>
    <w:p w14:paraId="785A587E" w14:textId="77777777" w:rsidR="0061311E" w:rsidRPr="0061311E" w:rsidRDefault="0061311E" w:rsidP="00E123FD"/>
    <w:p w14:paraId="785A587F" w14:textId="77777777" w:rsidR="0061311E" w:rsidRDefault="0061311E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785A5880" w14:textId="77777777" w:rsidR="0061311E" w:rsidRPr="0061311E" w:rsidRDefault="0061311E" w:rsidP="00957828">
      <w:pPr>
        <w:pStyle w:val="Heading2"/>
      </w:pPr>
      <w:r w:rsidRPr="0061311E">
        <w:lastRenderedPageBreak/>
        <w:t>REF</w:t>
      </w:r>
      <w:r w:rsidR="00957828">
        <w:t>LECTION ON FOCUS GROUP SESSION</w:t>
      </w:r>
    </w:p>
    <w:p w14:paraId="785A5881" w14:textId="77777777" w:rsidR="0061311E" w:rsidRPr="0061311E" w:rsidRDefault="0061311E" w:rsidP="00957828">
      <w:pPr>
        <w:numPr>
          <w:ilvl w:val="0"/>
          <w:numId w:val="2"/>
        </w:numPr>
      </w:pPr>
      <w:r w:rsidRPr="0061311E">
        <w:t>How would you describe the overall quality of this focus group session?</w:t>
      </w:r>
      <w:r w:rsidRPr="0061311E">
        <w:br/>
      </w:r>
      <w:r w:rsidRPr="0061311E">
        <w:br/>
      </w:r>
      <w:r w:rsidRPr="0061311E">
        <w:br/>
      </w:r>
      <w:r w:rsidRPr="0061311E">
        <w:br/>
      </w:r>
    </w:p>
    <w:p w14:paraId="785A5882" w14:textId="77777777" w:rsidR="0061311E" w:rsidRPr="0061311E" w:rsidRDefault="0061311E" w:rsidP="00957828">
      <w:pPr>
        <w:numPr>
          <w:ilvl w:val="0"/>
          <w:numId w:val="2"/>
        </w:numPr>
      </w:pPr>
      <w:r w:rsidRPr="0061311E">
        <w:t>What went well?</w:t>
      </w:r>
      <w:r w:rsidRPr="0061311E">
        <w:br/>
      </w:r>
      <w:r w:rsidRPr="0061311E">
        <w:br/>
      </w:r>
      <w:r w:rsidRPr="0061311E">
        <w:br/>
      </w:r>
      <w:r w:rsidRPr="0061311E">
        <w:br/>
      </w:r>
    </w:p>
    <w:p w14:paraId="785A5883" w14:textId="77777777" w:rsidR="0061311E" w:rsidRPr="0061311E" w:rsidRDefault="0061311E" w:rsidP="00957828">
      <w:pPr>
        <w:numPr>
          <w:ilvl w:val="0"/>
          <w:numId w:val="2"/>
        </w:numPr>
      </w:pPr>
      <w:r w:rsidRPr="0061311E">
        <w:t>What didn’t go well?</w:t>
      </w:r>
      <w:r w:rsidRPr="0061311E">
        <w:br/>
      </w:r>
      <w:r w:rsidRPr="0061311E">
        <w:br/>
      </w:r>
      <w:r w:rsidRPr="0061311E">
        <w:br/>
      </w:r>
      <w:r w:rsidRPr="0061311E">
        <w:br/>
      </w:r>
    </w:p>
    <w:p w14:paraId="785A5884" w14:textId="77777777" w:rsidR="0061311E" w:rsidRPr="0061311E" w:rsidRDefault="0061311E" w:rsidP="00957828">
      <w:pPr>
        <w:numPr>
          <w:ilvl w:val="0"/>
          <w:numId w:val="2"/>
        </w:numPr>
        <w:rPr>
          <w:b/>
          <w:bCs/>
        </w:rPr>
      </w:pPr>
      <w:r w:rsidRPr="0061311E">
        <w:t>What, if anything, would you do differently next time?</w:t>
      </w:r>
      <w:r w:rsidRPr="0061311E">
        <w:br/>
      </w:r>
      <w:r w:rsidRPr="0061311E">
        <w:rPr>
          <w:b/>
          <w:bCs/>
        </w:rPr>
        <w:br/>
      </w:r>
      <w:r w:rsidRPr="0061311E">
        <w:rPr>
          <w:b/>
          <w:bCs/>
        </w:rPr>
        <w:br/>
      </w:r>
    </w:p>
    <w:p w14:paraId="785A5885" w14:textId="77777777" w:rsidR="00B45738" w:rsidRDefault="00B45738" w:rsidP="00957828"/>
    <w:sectPr w:rsidR="00B45738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5A5888" w14:textId="77777777" w:rsidR="00D47CA2" w:rsidRDefault="00D47CA2" w:rsidP="00C31CAD">
      <w:pPr>
        <w:spacing w:before="0" w:after="0" w:line="240" w:lineRule="auto"/>
      </w:pPr>
      <w:r>
        <w:separator/>
      </w:r>
    </w:p>
  </w:endnote>
  <w:endnote w:type="continuationSeparator" w:id="0">
    <w:p w14:paraId="785A5889" w14:textId="77777777" w:rsidR="00D47CA2" w:rsidRDefault="00D47CA2" w:rsidP="00C31CA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D0C735-EEF0-49BD-B09C-A54C38784359}"/>
    <w:embedBold r:id="rId2" w:fontKey="{03B042BD-7246-417D-B9E4-76CBCE855AE7}"/>
    <w:embedItalic r:id="rId3" w:fontKey="{7799BA95-EBBE-44C6-AEBE-54E5234B32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6545015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785A588E" w14:textId="20B50CC3" w:rsidR="00C31CAD" w:rsidRDefault="00C31CA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009B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785A588F" w14:textId="77777777" w:rsidR="00C31CAD" w:rsidRDefault="00C31C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5A5886" w14:textId="77777777" w:rsidR="00D47CA2" w:rsidRDefault="00D47CA2" w:rsidP="00C31CAD">
      <w:pPr>
        <w:spacing w:before="0" w:after="0" w:line="240" w:lineRule="auto"/>
      </w:pPr>
      <w:r>
        <w:separator/>
      </w:r>
    </w:p>
  </w:footnote>
  <w:footnote w:type="continuationSeparator" w:id="0">
    <w:p w14:paraId="785A5887" w14:textId="77777777" w:rsidR="00D47CA2" w:rsidRDefault="00D47CA2" w:rsidP="00C31CA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4416"/>
      <w:gridCol w:w="4944"/>
    </w:tblGrid>
    <w:tr w:rsidR="00C31CAD" w14:paraId="785A588C" w14:textId="77777777" w:rsidTr="00C31CAD">
      <w:sdt>
        <w:sdtPr>
          <w:rPr>
            <w:color w:val="FFFFFF" w:themeColor="background1"/>
          </w:rPr>
          <w:alias w:val="Date"/>
          <w:id w:val="77625188"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2359" w:type="pct"/>
              <w:tcBorders>
                <w:bottom w:val="single" w:sz="4" w:space="0" w:color="8E2335" w:themeColor="accent2" w:themeShade="BF"/>
              </w:tcBorders>
              <w:shd w:val="clear" w:color="auto" w:fill="8E2335" w:themeFill="accent2" w:themeFillShade="BF"/>
              <w:vAlign w:val="bottom"/>
            </w:tcPr>
            <w:p w14:paraId="785A588A" w14:textId="77777777" w:rsidR="00C31CAD" w:rsidRDefault="00056821" w:rsidP="00C31CAD">
              <w:pPr>
                <w:pStyle w:val="Header"/>
                <w:jc w:val="right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Office of Insti</w:t>
              </w:r>
              <w:r w:rsidR="00C31CAD">
                <w:rPr>
                  <w:color w:val="FFFFFF" w:themeColor="background1"/>
                </w:rPr>
                <w:t>tutional Research and Assessment</w:t>
              </w:r>
            </w:p>
          </w:tc>
        </w:sdtContent>
      </w:sdt>
      <w:tc>
        <w:tcPr>
          <w:tcW w:w="2641" w:type="pct"/>
          <w:tcBorders>
            <w:bottom w:val="single" w:sz="4" w:space="0" w:color="auto"/>
          </w:tcBorders>
          <w:vAlign w:val="bottom"/>
        </w:tcPr>
        <w:p w14:paraId="785A588B" w14:textId="77777777" w:rsidR="00C31CAD" w:rsidRDefault="00C31CAD" w:rsidP="0061311E">
          <w:pPr>
            <w:pStyle w:val="Header"/>
            <w:rPr>
              <w:color w:val="BF8F00" w:themeColor="accent3" w:themeShade="BF"/>
              <w:sz w:val="24"/>
            </w:rPr>
          </w:pPr>
          <w:r>
            <w:rPr>
              <w:b/>
              <w:bCs/>
              <w:color w:val="BF8F00" w:themeColor="accent3" w:themeShade="BF"/>
              <w:sz w:val="24"/>
            </w:rPr>
            <w:t>[</w:t>
          </w:r>
          <w:sdt>
            <w:sdtPr>
              <w:rPr>
                <w:b/>
                <w:bCs/>
                <w:caps/>
                <w:sz w:val="24"/>
              </w:rPr>
              <w:alias w:val="Title"/>
              <w:id w:val="77625180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61311E">
                <w:rPr>
                  <w:b/>
                  <w:bCs/>
                  <w:caps/>
                  <w:sz w:val="24"/>
                </w:rPr>
                <w:t>Focus Group Summary Report</w:t>
              </w:r>
            </w:sdtContent>
          </w:sdt>
          <w:r>
            <w:rPr>
              <w:b/>
              <w:bCs/>
              <w:color w:val="BF8F00" w:themeColor="accent3" w:themeShade="BF"/>
              <w:sz w:val="24"/>
            </w:rPr>
            <w:t>]</w:t>
          </w:r>
        </w:p>
      </w:tc>
    </w:tr>
  </w:tbl>
  <w:p w14:paraId="785A588D" w14:textId="77777777" w:rsidR="00C31CAD" w:rsidRDefault="00C31C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244AC1"/>
    <w:multiLevelType w:val="hybridMultilevel"/>
    <w:tmpl w:val="1FD6A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5E6A2D"/>
    <w:multiLevelType w:val="multilevel"/>
    <w:tmpl w:val="27AA2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embedTrueTypeFonts/>
  <w:saveSubsetFonts/>
  <w:activeWritingStyle w:appName="MSWord" w:lang="en-US" w:vendorID="64" w:dllVersion="0" w:nlCheck="1" w:checkStyle="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11E"/>
    <w:rsid w:val="00010473"/>
    <w:rsid w:val="00056821"/>
    <w:rsid w:val="000B6644"/>
    <w:rsid w:val="00180681"/>
    <w:rsid w:val="0045749F"/>
    <w:rsid w:val="004F4C8C"/>
    <w:rsid w:val="004F5B89"/>
    <w:rsid w:val="004F7BC2"/>
    <w:rsid w:val="005925A6"/>
    <w:rsid w:val="0061311E"/>
    <w:rsid w:val="0064561A"/>
    <w:rsid w:val="00672AEE"/>
    <w:rsid w:val="00835314"/>
    <w:rsid w:val="00923E7D"/>
    <w:rsid w:val="0095009B"/>
    <w:rsid w:val="00957828"/>
    <w:rsid w:val="009C0BA1"/>
    <w:rsid w:val="00A34466"/>
    <w:rsid w:val="00B45738"/>
    <w:rsid w:val="00B76BFE"/>
    <w:rsid w:val="00BD6E14"/>
    <w:rsid w:val="00C31CAD"/>
    <w:rsid w:val="00D47CA2"/>
    <w:rsid w:val="00D562EE"/>
    <w:rsid w:val="00D6527E"/>
    <w:rsid w:val="00E123FD"/>
    <w:rsid w:val="00E4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85A5873"/>
  <w15:docId w15:val="{91A8923D-D77A-4C19-8A33-E6B19E98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4466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561A"/>
    <w:pPr>
      <w:pBdr>
        <w:top w:val="single" w:sz="24" w:space="0" w:color="8E2335" w:themeColor="accent2" w:themeShade="BF"/>
        <w:left w:val="single" w:sz="24" w:space="0" w:color="8E2335" w:themeColor="accent2" w:themeShade="BF"/>
        <w:bottom w:val="single" w:sz="24" w:space="0" w:color="8E2335" w:themeColor="accent2" w:themeShade="BF"/>
        <w:right w:val="single" w:sz="24" w:space="0" w:color="8E2335" w:themeColor="accent2" w:themeShade="BF"/>
      </w:pBdr>
      <w:shd w:val="clear" w:color="auto" w:fill="8E2335" w:themeFill="accent2" w:themeFillShade="BF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561A"/>
    <w:pPr>
      <w:pBdr>
        <w:top w:val="single" w:sz="24" w:space="0" w:color="D9D9D9" w:themeColor="background1" w:themeShade="D9"/>
        <w:left w:val="single" w:sz="24" w:space="0" w:color="D9D9D9" w:themeColor="background1" w:themeShade="D9"/>
        <w:bottom w:val="single" w:sz="24" w:space="0" w:color="D9D9D9" w:themeColor="background1" w:themeShade="D9"/>
        <w:right w:val="single" w:sz="24" w:space="0" w:color="D9D9D9" w:themeColor="background1" w:themeShade="D9"/>
      </w:pBdr>
      <w:shd w:val="clear" w:color="auto" w:fill="D9D9D9" w:themeFill="background1" w:themeFillShade="D9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4466"/>
    <w:pPr>
      <w:pBdr>
        <w:top w:val="single" w:sz="6" w:space="2" w:color="BF2F47" w:themeColor="accent1"/>
        <w:left w:val="single" w:sz="6" w:space="2" w:color="BF2F47" w:themeColor="accent1"/>
      </w:pBdr>
      <w:spacing w:before="300" w:after="0"/>
      <w:outlineLvl w:val="2"/>
    </w:pPr>
    <w:rPr>
      <w:caps/>
      <w:color w:val="5E172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34466"/>
    <w:pPr>
      <w:pBdr>
        <w:top w:val="dotted" w:sz="6" w:space="2" w:color="BF2F47" w:themeColor="accent1"/>
        <w:left w:val="dotted" w:sz="6" w:space="2" w:color="BF2F47" w:themeColor="accent1"/>
      </w:pBdr>
      <w:spacing w:before="300" w:after="0"/>
      <w:outlineLvl w:val="3"/>
    </w:pPr>
    <w:rPr>
      <w:caps/>
      <w:color w:val="8E2335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4466"/>
    <w:pPr>
      <w:pBdr>
        <w:bottom w:val="single" w:sz="6" w:space="1" w:color="BF2F47" w:themeColor="accent1"/>
      </w:pBdr>
      <w:spacing w:before="300" w:after="0"/>
      <w:outlineLvl w:val="4"/>
    </w:pPr>
    <w:rPr>
      <w:caps/>
      <w:color w:val="8E2335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4466"/>
    <w:pPr>
      <w:pBdr>
        <w:bottom w:val="dotted" w:sz="6" w:space="1" w:color="BF2F47" w:themeColor="accent1"/>
      </w:pBdr>
      <w:spacing w:before="300" w:after="0"/>
      <w:outlineLvl w:val="5"/>
    </w:pPr>
    <w:rPr>
      <w:caps/>
      <w:color w:val="8E2335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4466"/>
    <w:pPr>
      <w:spacing w:before="300" w:after="0"/>
      <w:outlineLvl w:val="6"/>
    </w:pPr>
    <w:rPr>
      <w:caps/>
      <w:color w:val="8E2335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446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446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561A"/>
    <w:rPr>
      <w:b/>
      <w:bCs/>
      <w:caps/>
      <w:color w:val="FFFFFF" w:themeColor="background1"/>
      <w:spacing w:val="15"/>
      <w:shd w:val="clear" w:color="auto" w:fill="8E2335" w:themeFill="accent2" w:themeFillShade="BF"/>
    </w:rPr>
  </w:style>
  <w:style w:type="character" w:customStyle="1" w:styleId="Heading2Char">
    <w:name w:val="Heading 2 Char"/>
    <w:basedOn w:val="DefaultParagraphFont"/>
    <w:link w:val="Heading2"/>
    <w:uiPriority w:val="9"/>
    <w:rsid w:val="0064561A"/>
    <w:rPr>
      <w:caps/>
      <w:spacing w:val="15"/>
      <w:shd w:val="clear" w:color="auto" w:fill="D9D9D9" w:themeFill="background1" w:themeFillShade="D9"/>
    </w:rPr>
  </w:style>
  <w:style w:type="character" w:customStyle="1" w:styleId="Heading3Char">
    <w:name w:val="Heading 3 Char"/>
    <w:basedOn w:val="DefaultParagraphFont"/>
    <w:link w:val="Heading3"/>
    <w:uiPriority w:val="9"/>
    <w:rsid w:val="00A34466"/>
    <w:rPr>
      <w:caps/>
      <w:color w:val="5E172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A34466"/>
    <w:rPr>
      <w:caps/>
      <w:color w:val="8E233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4466"/>
    <w:rPr>
      <w:caps/>
      <w:color w:val="8E233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4466"/>
    <w:rPr>
      <w:caps/>
      <w:color w:val="8E233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4466"/>
    <w:rPr>
      <w:caps/>
      <w:color w:val="8E233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4466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4466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34466"/>
    <w:rPr>
      <w:b/>
      <w:bCs/>
      <w:color w:val="8E233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34466"/>
    <w:pPr>
      <w:spacing w:before="720"/>
    </w:pPr>
    <w:rPr>
      <w:caps/>
      <w:color w:val="BF2F47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34466"/>
    <w:rPr>
      <w:caps/>
      <w:color w:val="BF2F47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4466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34466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A34466"/>
    <w:rPr>
      <w:b/>
      <w:bCs/>
    </w:rPr>
  </w:style>
  <w:style w:type="character" w:styleId="Emphasis">
    <w:name w:val="Emphasis"/>
    <w:uiPriority w:val="20"/>
    <w:qFormat/>
    <w:rsid w:val="00A34466"/>
    <w:rPr>
      <w:caps/>
      <w:color w:val="5E172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A34466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34466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A3446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3446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34466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4466"/>
    <w:pPr>
      <w:pBdr>
        <w:top w:val="single" w:sz="4" w:space="10" w:color="BF2F47" w:themeColor="accent1"/>
        <w:left w:val="single" w:sz="4" w:space="10" w:color="BF2F47" w:themeColor="accent1"/>
      </w:pBdr>
      <w:spacing w:after="0"/>
      <w:ind w:left="1296" w:right="1152"/>
      <w:jc w:val="both"/>
    </w:pPr>
    <w:rPr>
      <w:i/>
      <w:iCs/>
      <w:color w:val="BF2F4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4466"/>
    <w:rPr>
      <w:i/>
      <w:iCs/>
      <w:color w:val="BF2F47" w:themeColor="accent1"/>
      <w:sz w:val="20"/>
      <w:szCs w:val="20"/>
    </w:rPr>
  </w:style>
  <w:style w:type="character" w:styleId="SubtleEmphasis">
    <w:name w:val="Subtle Emphasis"/>
    <w:uiPriority w:val="19"/>
    <w:qFormat/>
    <w:rsid w:val="00A34466"/>
    <w:rPr>
      <w:i/>
      <w:iCs/>
      <w:color w:val="5E1723" w:themeColor="accent1" w:themeShade="7F"/>
    </w:rPr>
  </w:style>
  <w:style w:type="character" w:styleId="IntenseEmphasis">
    <w:name w:val="Intense Emphasis"/>
    <w:uiPriority w:val="21"/>
    <w:qFormat/>
    <w:rsid w:val="00A34466"/>
    <w:rPr>
      <w:b/>
      <w:bCs/>
      <w:caps/>
      <w:color w:val="5E1723" w:themeColor="accent1" w:themeShade="7F"/>
      <w:spacing w:val="10"/>
    </w:rPr>
  </w:style>
  <w:style w:type="character" w:styleId="SubtleReference">
    <w:name w:val="Subtle Reference"/>
    <w:uiPriority w:val="31"/>
    <w:qFormat/>
    <w:rsid w:val="00A34466"/>
    <w:rPr>
      <w:b/>
      <w:bCs/>
      <w:color w:val="BF2F47" w:themeColor="accent1"/>
    </w:rPr>
  </w:style>
  <w:style w:type="character" w:styleId="IntenseReference">
    <w:name w:val="Intense Reference"/>
    <w:uiPriority w:val="32"/>
    <w:qFormat/>
    <w:rsid w:val="00A34466"/>
    <w:rPr>
      <w:b/>
      <w:bCs/>
      <w:i/>
      <w:iCs/>
      <w:caps/>
      <w:color w:val="BF2F47" w:themeColor="accent1"/>
    </w:rPr>
  </w:style>
  <w:style w:type="character" w:styleId="BookTitle">
    <w:name w:val="Book Title"/>
    <w:uiPriority w:val="33"/>
    <w:qFormat/>
    <w:rsid w:val="00A34466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34466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C31CA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CAD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31CA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CA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1CA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CA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3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72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fath\Documents\Templates\OIRA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BF2F47"/>
      </a:accent1>
      <a:accent2>
        <a:srgbClr val="BF2F47"/>
      </a:accent2>
      <a:accent3>
        <a:srgbClr val="FFC000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FFC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Office of Institutional Research and Assessment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OIRA Letterhead</Template>
  <TotalTime>0</TotalTime>
  <Pages>2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Focus Group Summary Report</vt:lpstr>
    </vt:vector>
  </TitlesOfParts>
  <Company>Elon University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Focus Group Summary Report</dc:title>
  <dc:creator>Kimberly Fath</dc:creator>
  <cp:lastModifiedBy>Kimberly Fath</cp:lastModifiedBy>
  <cp:revision>2</cp:revision>
  <cp:lastPrinted>2016-04-06T17:11:00Z</cp:lastPrinted>
  <dcterms:created xsi:type="dcterms:W3CDTF">2021-10-21T14:46:00Z</dcterms:created>
  <dcterms:modified xsi:type="dcterms:W3CDTF">2021-10-21T14:46:00Z</dcterms:modified>
</cp:coreProperties>
</file>